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60"/>
        <w:gridCol w:w="883"/>
        <w:gridCol w:w="929"/>
        <w:gridCol w:w="1748"/>
        <w:gridCol w:w="3561"/>
      </w:tblGrid>
      <w:tr w:rsidR="002E3840" w:rsidRPr="003B4611" w14:paraId="641712F4" w14:textId="77777777" w:rsidTr="00C55078">
        <w:trPr>
          <w:trHeight w:val="768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5E9F6E" w14:textId="66148BFD" w:rsidR="00C55078" w:rsidRPr="00C55078" w:rsidRDefault="00AF6F7E" w:rsidP="00C55078">
            <w:pPr>
              <w:pStyle w:val="Heading1"/>
              <w:spacing w:after="0"/>
              <w:rPr>
                <w:color w:val="ED7D31"/>
                <w:sz w:val="40"/>
                <w:szCs w:val="40"/>
              </w:rPr>
            </w:pPr>
            <w:r w:rsidRPr="00104AD6">
              <w:rPr>
                <w:color w:val="ED7D31"/>
                <w:sz w:val="40"/>
                <w:szCs w:val="40"/>
              </w:rPr>
              <w:t xml:space="preserve">Lesson </w:t>
            </w:r>
            <w:r w:rsidR="00104AD6" w:rsidRPr="00104AD6">
              <w:rPr>
                <w:color w:val="ED7D31"/>
                <w:sz w:val="40"/>
                <w:szCs w:val="40"/>
              </w:rPr>
              <w:t>2</w:t>
            </w:r>
            <w:r w:rsidR="003B4611" w:rsidRPr="00104AD6">
              <w:rPr>
                <w:color w:val="ED7D31"/>
                <w:sz w:val="40"/>
                <w:szCs w:val="40"/>
              </w:rPr>
              <w:t xml:space="preserve">: </w:t>
            </w:r>
            <w:r w:rsidR="00D4021C">
              <w:rPr>
                <w:color w:val="ED7D31"/>
                <w:sz w:val="40"/>
                <w:szCs w:val="40"/>
              </w:rPr>
              <w:t>‘Shine Like a Rainbow’</w:t>
            </w:r>
          </w:p>
        </w:tc>
      </w:tr>
      <w:tr w:rsidR="002E3840" w:rsidRPr="00577639" w14:paraId="55486A47" w14:textId="77777777" w:rsidTr="00C55078">
        <w:trPr>
          <w:trHeight w:val="44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3F0C3B" w14:textId="49B53E4E" w:rsidR="00C55078" w:rsidRPr="00C55078" w:rsidRDefault="002E3840" w:rsidP="00C55078">
            <w:pPr>
              <w:pStyle w:val="Heading4"/>
              <w:rPr>
                <w:b w:val="0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Subject</w:t>
            </w:r>
            <w:r w:rsidR="00AF6F7E" w:rsidRPr="00577639">
              <w:rPr>
                <w:color w:val="ED7D31"/>
                <w:sz w:val="22"/>
                <w:szCs w:val="22"/>
              </w:rPr>
              <w:t>:</w:t>
            </w:r>
            <w:r w:rsidR="00AF6F7E" w:rsidRPr="00577639">
              <w:rPr>
                <w:sz w:val="22"/>
                <w:szCs w:val="22"/>
              </w:rPr>
              <w:t xml:space="preserve"> </w:t>
            </w:r>
            <w:r w:rsidR="00D4021C">
              <w:rPr>
                <w:b w:val="0"/>
                <w:sz w:val="22"/>
                <w:szCs w:val="22"/>
              </w:rPr>
              <w:t>Art</w:t>
            </w:r>
          </w:p>
        </w:tc>
        <w:tc>
          <w:tcPr>
            <w:tcW w:w="3560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C51B5B" w14:textId="3BB7B98E" w:rsidR="002E3840" w:rsidRPr="00577639" w:rsidRDefault="00AF6F7E" w:rsidP="00C47ED7">
            <w:pPr>
              <w:pStyle w:val="Heading4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KS</w:t>
            </w:r>
            <w:r w:rsidR="00D4021C">
              <w:rPr>
                <w:color w:val="ED7D31"/>
                <w:sz w:val="22"/>
                <w:szCs w:val="22"/>
              </w:rPr>
              <w:t>1</w:t>
            </w:r>
          </w:p>
        </w:tc>
        <w:tc>
          <w:tcPr>
            <w:tcW w:w="356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B76FC9" w14:textId="56954983" w:rsidR="002E3840" w:rsidRPr="00577639" w:rsidRDefault="002E3840" w:rsidP="00C47ED7">
            <w:pPr>
              <w:pStyle w:val="Heading4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 xml:space="preserve">Lesson </w:t>
            </w:r>
            <w:r w:rsidR="00104AD6">
              <w:rPr>
                <w:color w:val="ED7D31"/>
                <w:sz w:val="22"/>
                <w:szCs w:val="22"/>
              </w:rPr>
              <w:t>2</w:t>
            </w:r>
            <w:r w:rsidR="0026557A" w:rsidRPr="00577639">
              <w:rPr>
                <w:color w:val="ED7D31"/>
                <w:sz w:val="22"/>
                <w:szCs w:val="22"/>
              </w:rPr>
              <w:t xml:space="preserve"> </w:t>
            </w:r>
            <w:r w:rsidRPr="00577639">
              <w:rPr>
                <w:color w:val="ED7D31"/>
                <w:sz w:val="22"/>
                <w:szCs w:val="22"/>
              </w:rPr>
              <w:t>o</w:t>
            </w:r>
            <w:r w:rsidR="00D4021C">
              <w:rPr>
                <w:color w:val="ED7D31"/>
                <w:sz w:val="22"/>
                <w:szCs w:val="22"/>
              </w:rPr>
              <w:t>f 3</w:t>
            </w:r>
          </w:p>
        </w:tc>
      </w:tr>
      <w:tr w:rsidR="002E3840" w14:paraId="0D35C939" w14:textId="77777777" w:rsidTr="00577639">
        <w:trPr>
          <w:trHeight w:val="340"/>
          <w:jc w:val="center"/>
        </w:trPr>
        <w:tc>
          <w:tcPr>
            <w:tcW w:w="537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6221416" w14:textId="08BDE673" w:rsidR="002E3840" w:rsidRDefault="002E3840" w:rsidP="004F50A9">
            <w:pPr>
              <w:pStyle w:val="Heading3"/>
              <w:spacing w:before="0" w:line="240" w:lineRule="auto"/>
              <w:jc w:val="both"/>
            </w:pPr>
            <w:r>
              <w:t>Learning Objective</w:t>
            </w:r>
            <w:r w:rsidR="00C47ED7">
              <w:t>(s)</w:t>
            </w:r>
          </w:p>
        </w:tc>
        <w:tc>
          <w:tcPr>
            <w:tcW w:w="530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697837" w14:textId="50F05FAA" w:rsidR="002E3840" w:rsidRDefault="002E3840" w:rsidP="004F50A9">
            <w:pPr>
              <w:pStyle w:val="Heading3"/>
              <w:spacing w:before="0" w:line="240" w:lineRule="auto"/>
              <w:jc w:val="both"/>
            </w:pPr>
            <w:r>
              <w:t>Resource</w:t>
            </w:r>
            <w:r w:rsidR="004204A1">
              <w:t>s</w:t>
            </w:r>
          </w:p>
        </w:tc>
      </w:tr>
      <w:tr w:rsidR="00AF6F7E" w:rsidRPr="00577639" w14:paraId="0646C33A" w14:textId="77777777" w:rsidTr="00A90BAD">
        <w:trPr>
          <w:trHeight w:val="799"/>
          <w:jc w:val="center"/>
        </w:trPr>
        <w:tc>
          <w:tcPr>
            <w:tcW w:w="537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BAE3CD5" w14:textId="47D737F6" w:rsidR="00ED2DCC" w:rsidRDefault="003378E3" w:rsidP="004F50A9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 w:rsidRPr="00577639">
              <w:rPr>
                <w:sz w:val="20"/>
                <w:szCs w:val="20"/>
              </w:rPr>
              <w:t>To</w:t>
            </w:r>
            <w:r w:rsidR="00ED2DCC" w:rsidRPr="00577639">
              <w:rPr>
                <w:sz w:val="20"/>
                <w:szCs w:val="20"/>
              </w:rPr>
              <w:t xml:space="preserve"> </w:t>
            </w:r>
            <w:r w:rsidR="00D4021C">
              <w:rPr>
                <w:sz w:val="20"/>
                <w:szCs w:val="20"/>
              </w:rPr>
              <w:t xml:space="preserve">understand </w:t>
            </w:r>
            <w:r w:rsidR="00132F63">
              <w:rPr>
                <w:sz w:val="20"/>
                <w:szCs w:val="20"/>
              </w:rPr>
              <w:t>our differences and similarities</w:t>
            </w:r>
          </w:p>
          <w:p w14:paraId="4C4BEB45" w14:textId="1D00D77A" w:rsidR="00D4021C" w:rsidRDefault="00132F63" w:rsidP="004F50A9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understand that </w:t>
            </w:r>
            <w:r w:rsidR="00213C0C">
              <w:rPr>
                <w:sz w:val="20"/>
                <w:szCs w:val="20"/>
              </w:rPr>
              <w:t>our</w:t>
            </w:r>
            <w:r>
              <w:rPr>
                <w:sz w:val="20"/>
                <w:szCs w:val="20"/>
              </w:rPr>
              <w:t xml:space="preserve"> features make </w:t>
            </w:r>
            <w:r w:rsidR="00213C0C">
              <w:rPr>
                <w:sz w:val="20"/>
                <w:szCs w:val="20"/>
              </w:rPr>
              <w:t>us</w:t>
            </w:r>
            <w:r>
              <w:rPr>
                <w:sz w:val="20"/>
                <w:szCs w:val="20"/>
              </w:rPr>
              <w:t xml:space="preserve"> unique</w:t>
            </w:r>
          </w:p>
          <w:p w14:paraId="63755144" w14:textId="090D3613" w:rsidR="00D4021C" w:rsidRPr="007F41FD" w:rsidRDefault="00D4021C" w:rsidP="004F50A9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create a self-portrait</w:t>
            </w:r>
            <w:r w:rsidR="00132F63">
              <w:rPr>
                <w:sz w:val="20"/>
                <w:szCs w:val="20"/>
              </w:rPr>
              <w:t xml:space="preserve"> using a mirror</w:t>
            </w:r>
          </w:p>
        </w:tc>
        <w:tc>
          <w:tcPr>
            <w:tcW w:w="5309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2079DC" w14:textId="77777777" w:rsidR="00D058AB" w:rsidRDefault="002976F6" w:rsidP="004F50A9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058AB">
              <w:rPr>
                <w:sz w:val="20"/>
                <w:szCs w:val="20"/>
              </w:rPr>
              <w:t>PT</w:t>
            </w:r>
          </w:p>
          <w:p w14:paraId="77E201FA" w14:textId="79EFD5E5" w:rsidR="00A90BAD" w:rsidRPr="00D058AB" w:rsidRDefault="00D058AB" w:rsidP="004F50A9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2976F6" w:rsidRPr="00D058AB">
              <w:rPr>
                <w:sz w:val="20"/>
                <w:szCs w:val="20"/>
              </w:rPr>
              <w:t>rinted s</w:t>
            </w:r>
            <w:r w:rsidR="00D4021C" w:rsidRPr="00D058AB">
              <w:rPr>
                <w:sz w:val="20"/>
                <w:szCs w:val="20"/>
              </w:rPr>
              <w:t>elf-portrait templates (differentiated)</w:t>
            </w:r>
          </w:p>
          <w:p w14:paraId="1377C249" w14:textId="69B1CC50" w:rsidR="002976F6" w:rsidRDefault="002976F6" w:rsidP="004F50A9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Mirror</w:t>
            </w:r>
            <w:r w:rsidR="008046EC">
              <w:rPr>
                <w:sz w:val="20"/>
                <w:szCs w:val="20"/>
              </w:rPr>
              <w:t>s</w:t>
            </w:r>
          </w:p>
          <w:p w14:paraId="022C2D9C" w14:textId="32999F52" w:rsidR="00D4021C" w:rsidRDefault="00D4021C" w:rsidP="004F50A9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 supplies </w:t>
            </w:r>
            <w:r w:rsidR="00132F63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at discretion of teacher</w:t>
            </w:r>
            <w:r w:rsidR="00132F63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, e.g. </w:t>
            </w:r>
            <w:r w:rsidR="00132F63">
              <w:rPr>
                <w:sz w:val="20"/>
                <w:szCs w:val="20"/>
              </w:rPr>
              <w:t xml:space="preserve">pencils, </w:t>
            </w:r>
            <w:r>
              <w:rPr>
                <w:sz w:val="20"/>
                <w:szCs w:val="20"/>
              </w:rPr>
              <w:t>felt-tips, colouring pencils, paints</w:t>
            </w:r>
          </w:p>
          <w:p w14:paraId="78592EDB" w14:textId="77777777" w:rsidR="00D4021C" w:rsidRDefault="00D4021C" w:rsidP="004F50A9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 rainbow for display purpose</w:t>
            </w:r>
            <w:r w:rsidR="00132F63">
              <w:rPr>
                <w:sz w:val="20"/>
                <w:szCs w:val="20"/>
              </w:rPr>
              <w:t>s</w:t>
            </w:r>
          </w:p>
          <w:p w14:paraId="26BB9B6F" w14:textId="606E08EC" w:rsidR="00E721DD" w:rsidRPr="00577639" w:rsidRDefault="00E721DD" w:rsidP="004F50A9">
            <w:pPr>
              <w:pStyle w:val="ListParagraph"/>
              <w:numPr>
                <w:ilvl w:val="0"/>
                <w:numId w:val="0"/>
              </w:numPr>
              <w:ind w:left="320"/>
              <w:jc w:val="both"/>
              <w:rPr>
                <w:sz w:val="20"/>
                <w:szCs w:val="20"/>
              </w:rPr>
            </w:pPr>
          </w:p>
        </w:tc>
      </w:tr>
      <w:tr w:rsidR="002E3840" w14:paraId="44963A71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BC29A3" w14:textId="1AE019EF" w:rsidR="002E3840" w:rsidRDefault="00E721DD" w:rsidP="004F50A9">
            <w:pPr>
              <w:pStyle w:val="Heading3"/>
              <w:spacing w:before="0" w:line="240" w:lineRule="auto"/>
              <w:jc w:val="both"/>
            </w:pPr>
            <w:r>
              <w:t xml:space="preserve">Teacher </w:t>
            </w:r>
            <w:r w:rsidR="00132F63">
              <w:t>input</w:t>
            </w:r>
          </w:p>
        </w:tc>
      </w:tr>
      <w:tr w:rsidR="002E3840" w14:paraId="6784E4DF" w14:textId="77777777" w:rsidTr="00D058AB">
        <w:trPr>
          <w:trHeight w:val="1428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AB3A9A" w14:textId="77777777" w:rsidR="003F4BEB" w:rsidRDefault="00132F63" w:rsidP="004F50A9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the key vocabulary</w:t>
            </w:r>
          </w:p>
          <w:p w14:paraId="57ED61C8" w14:textId="0EA7067E" w:rsidR="00132F63" w:rsidRDefault="00132F63" w:rsidP="004F50A9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Think Pair Share – look around the classroom, do you all look the same? What are the similarities and differences between you and your talk partner?</w:t>
            </w:r>
          </w:p>
          <w:p w14:paraId="5769E6EC" w14:textId="77777777" w:rsidR="00132F63" w:rsidRDefault="00132F63" w:rsidP="004F50A9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non-physical differences, e.g. personality, interests, religion, culture etc.</w:t>
            </w:r>
          </w:p>
          <w:p w14:paraId="02D04BD4" w14:textId="77777777" w:rsidR="00132F63" w:rsidRDefault="00132F63" w:rsidP="004F50A9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Think Pair Share – is it good or bad that we are all different? Why?</w:t>
            </w:r>
          </w:p>
          <w:p w14:paraId="524CCDED" w14:textId="7A63C448" w:rsidR="00E721DD" w:rsidRPr="00132F63" w:rsidRDefault="00E721DD" w:rsidP="004F50A9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Emphasise the fact that our differences make us unique</w:t>
            </w:r>
          </w:p>
        </w:tc>
      </w:tr>
      <w:tr w:rsidR="002E3840" w14:paraId="5C096EF9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D2ECD" w14:textId="5E28CDB4" w:rsidR="002E3840" w:rsidRDefault="002E3840" w:rsidP="004F50A9">
            <w:pPr>
              <w:pStyle w:val="Heading3"/>
              <w:spacing w:before="0" w:line="240" w:lineRule="auto"/>
              <w:jc w:val="both"/>
            </w:pPr>
            <w:r>
              <w:t>Main Activit</w:t>
            </w:r>
            <w:r w:rsidR="00E721DD">
              <w:t>y</w:t>
            </w:r>
          </w:p>
        </w:tc>
      </w:tr>
      <w:tr w:rsidR="00D616F6" w:rsidRPr="006B34B1" w14:paraId="6FD02126" w14:textId="77777777" w:rsidTr="00F4784D">
        <w:trPr>
          <w:trHeight w:val="416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410162" w14:textId="45676EAE" w:rsidR="00113647" w:rsidRDefault="00E721DD" w:rsidP="004F50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use a mirror to draw a self-portrait. C</w:t>
            </w:r>
            <w:r w:rsidR="000A05F1">
              <w:rPr>
                <w:sz w:val="20"/>
                <w:szCs w:val="20"/>
              </w:rPr>
              <w:t xml:space="preserve">lass </w:t>
            </w:r>
            <w:r>
              <w:rPr>
                <w:sz w:val="20"/>
                <w:szCs w:val="20"/>
              </w:rPr>
              <w:t>T</w:t>
            </w:r>
            <w:r w:rsidR="000A05F1">
              <w:rPr>
                <w:sz w:val="20"/>
                <w:szCs w:val="20"/>
              </w:rPr>
              <w:t>eacher</w:t>
            </w:r>
            <w:r>
              <w:rPr>
                <w:sz w:val="20"/>
                <w:szCs w:val="20"/>
              </w:rPr>
              <w:t xml:space="preserve"> to model using mirror to highlight facial features and ensure none are missed, </w:t>
            </w:r>
            <w:r w:rsidR="001E207A">
              <w:rPr>
                <w:sz w:val="20"/>
                <w:szCs w:val="20"/>
              </w:rPr>
              <w:t>e.g.,</w:t>
            </w:r>
            <w:r>
              <w:rPr>
                <w:sz w:val="20"/>
                <w:szCs w:val="20"/>
              </w:rPr>
              <w:t xml:space="preserve"> skin colour, eye colour, hair colour/style, lip colour and shape, eyebrow shape, and look for other features such as freckles, moles, glasses etc.</w:t>
            </w:r>
          </w:p>
          <w:p w14:paraId="0FF2C72F" w14:textId="7653F73E" w:rsidR="00E721DD" w:rsidRPr="006B34B1" w:rsidRDefault="00E721DD" w:rsidP="004F50A9">
            <w:pPr>
              <w:jc w:val="both"/>
              <w:rPr>
                <w:sz w:val="20"/>
                <w:szCs w:val="20"/>
              </w:rPr>
            </w:pPr>
          </w:p>
        </w:tc>
      </w:tr>
      <w:tr w:rsidR="00132F63" w:rsidRPr="00113647" w14:paraId="590D9DC0" w14:textId="77777777" w:rsidTr="00A06C1B">
        <w:trPr>
          <w:trHeight w:val="272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AD33B5" w14:textId="548A66E8" w:rsidR="00132F63" w:rsidRPr="00113647" w:rsidRDefault="00132F63" w:rsidP="004F50A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1 (LA)</w:t>
            </w: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A584DD" w14:textId="4CD8A710" w:rsidR="00132F63" w:rsidRPr="00113647" w:rsidRDefault="00132F63" w:rsidP="004F50A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2 (MA)</w:t>
            </w: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03FCFE" w14:textId="11833316" w:rsidR="00132F63" w:rsidRPr="00113647" w:rsidRDefault="00132F63" w:rsidP="004F50A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3 (HA)</w:t>
            </w:r>
          </w:p>
        </w:tc>
      </w:tr>
      <w:tr w:rsidR="00132F63" w:rsidRPr="00113647" w14:paraId="3FA50182" w14:textId="77777777" w:rsidTr="00244BFE">
        <w:trPr>
          <w:trHeight w:val="41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0EDFE4" w14:textId="6136A2A9" w:rsidR="00132F63" w:rsidRPr="00113647" w:rsidRDefault="00132F63" w:rsidP="004F50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</w:t>
            </w:r>
            <w:r w:rsidR="00E721DD">
              <w:rPr>
                <w:sz w:val="20"/>
                <w:szCs w:val="20"/>
              </w:rPr>
              <w:t>use template of head with basic outline of ears, eyes, nose and mouth included. Need to add hair and any other individual features.</w:t>
            </w: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FA9C44" w14:textId="77777777" w:rsidR="00132F63" w:rsidRDefault="00E721DD" w:rsidP="004F50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use template of head with ears. Need to add eyes, nose, mouth and hair along with any other individual features.</w:t>
            </w:r>
          </w:p>
          <w:p w14:paraId="1DB0227E" w14:textId="7529CF17" w:rsidR="00E721DD" w:rsidRPr="00113647" w:rsidRDefault="00E721DD" w:rsidP="004F50A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B5A5C3" w14:textId="0EC125E4" w:rsidR="00132F63" w:rsidRPr="00113647" w:rsidRDefault="00E721DD" w:rsidP="004F50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draw self-portrait from scratch inside the frame on the worksheet. </w:t>
            </w:r>
          </w:p>
        </w:tc>
      </w:tr>
      <w:tr w:rsidR="002E3840" w14:paraId="392382A8" w14:textId="77777777" w:rsidTr="00577639">
        <w:trPr>
          <w:trHeight w:val="340"/>
          <w:jc w:val="center"/>
        </w:trPr>
        <w:tc>
          <w:tcPr>
            <w:tcW w:w="444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BEEFC46" w14:textId="77777777" w:rsidR="002E3840" w:rsidRDefault="002E3840" w:rsidP="004F50A9">
            <w:pPr>
              <w:pStyle w:val="Heading3"/>
              <w:spacing w:before="0" w:line="240" w:lineRule="auto"/>
              <w:jc w:val="both"/>
            </w:pPr>
            <w:r>
              <w:t>Plenary</w:t>
            </w:r>
          </w:p>
        </w:tc>
        <w:tc>
          <w:tcPr>
            <w:tcW w:w="6238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50CF09" w14:textId="35AD1055" w:rsidR="002E3840" w:rsidRDefault="00E721DD" w:rsidP="004F50A9">
            <w:pPr>
              <w:pStyle w:val="Heading3"/>
              <w:spacing w:before="0" w:line="240" w:lineRule="auto"/>
              <w:jc w:val="both"/>
            </w:pPr>
            <w:r>
              <w:t>Discussion</w:t>
            </w:r>
            <w:r w:rsidR="00173144">
              <w:t>/Assessment</w:t>
            </w:r>
            <w:r w:rsidR="002E3840">
              <w:t xml:space="preserve"> Questions</w:t>
            </w:r>
          </w:p>
        </w:tc>
      </w:tr>
      <w:tr w:rsidR="002E3840" w:rsidRPr="00E6523C" w14:paraId="7D4B7766" w14:textId="77777777" w:rsidTr="00E6523C">
        <w:trPr>
          <w:trHeight w:val="857"/>
          <w:jc w:val="center"/>
        </w:trPr>
        <w:tc>
          <w:tcPr>
            <w:tcW w:w="444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2584093" w14:textId="705D4F4E" w:rsidR="00E721DD" w:rsidRPr="00E6523C" w:rsidRDefault="00E721DD" w:rsidP="004F50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place finished self-portraits on their desks or carpet spots. Ch</w:t>
            </w:r>
            <w:r w:rsidR="00550E83">
              <w:rPr>
                <w:sz w:val="20"/>
                <w:szCs w:val="20"/>
              </w:rPr>
              <w:t>ildren</w:t>
            </w:r>
            <w:r>
              <w:rPr>
                <w:sz w:val="20"/>
                <w:szCs w:val="20"/>
              </w:rPr>
              <w:t xml:space="preserve"> go on a gallery walk to look at their classmates’ work. C</w:t>
            </w:r>
            <w:r w:rsidR="00A231C8">
              <w:rPr>
                <w:sz w:val="20"/>
                <w:szCs w:val="20"/>
              </w:rPr>
              <w:t>lass Teacher</w:t>
            </w:r>
            <w:r>
              <w:rPr>
                <w:sz w:val="20"/>
                <w:szCs w:val="20"/>
              </w:rPr>
              <w:t xml:space="preserve"> choose a few children to share their work in front of the class and discuss the</w:t>
            </w:r>
            <w:r w:rsidR="00000DEE">
              <w:rPr>
                <w:sz w:val="20"/>
                <w:szCs w:val="20"/>
              </w:rPr>
              <w:t xml:space="preserve"> unique features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238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1A7E7C" w14:textId="77777777" w:rsidR="002838E7" w:rsidRDefault="00173144" w:rsidP="004F50A9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we all the same?</w:t>
            </w:r>
          </w:p>
          <w:p w14:paraId="7E419663" w14:textId="77777777" w:rsidR="00173144" w:rsidRDefault="00173144" w:rsidP="004F50A9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our similarities and differences?</w:t>
            </w:r>
          </w:p>
          <w:p w14:paraId="1986F7E8" w14:textId="77777777" w:rsidR="00173144" w:rsidRDefault="00173144" w:rsidP="004F50A9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good that we have differences? Why?</w:t>
            </w:r>
          </w:p>
          <w:p w14:paraId="1173A9B8" w14:textId="77777777" w:rsidR="00173144" w:rsidRDefault="00173144" w:rsidP="004F50A9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of your features are you showing in your self-portrait?</w:t>
            </w:r>
          </w:p>
          <w:p w14:paraId="6E8C104D" w14:textId="77777777" w:rsidR="00477D62" w:rsidRDefault="00477D62" w:rsidP="004F50A9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your unique features?</w:t>
            </w:r>
          </w:p>
          <w:p w14:paraId="2EB1FD34" w14:textId="7382733E" w:rsidR="001A1721" w:rsidRPr="00477D62" w:rsidRDefault="001A1721" w:rsidP="004F50A9">
            <w:pPr>
              <w:pStyle w:val="ListParagraph"/>
              <w:numPr>
                <w:ilvl w:val="0"/>
                <w:numId w:val="0"/>
              </w:numPr>
              <w:ind w:left="403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2E3840" w14:paraId="0557A049" w14:textId="77777777" w:rsidTr="00000DEE">
        <w:trPr>
          <w:trHeight w:val="488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07725" w14:textId="58522919" w:rsidR="002E3840" w:rsidRPr="00753830" w:rsidRDefault="00000DEE" w:rsidP="004F50A9">
            <w:pPr>
              <w:pStyle w:val="Heading3"/>
              <w:spacing w:before="0" w:line="240" w:lineRule="auto"/>
              <w:jc w:val="both"/>
            </w:pPr>
            <w:r>
              <w:t>Displaying work</w:t>
            </w:r>
          </w:p>
        </w:tc>
      </w:tr>
      <w:tr w:rsidR="00000DEE" w14:paraId="7F529040" w14:textId="77777777" w:rsidTr="00000DEE">
        <w:trPr>
          <w:trHeight w:val="566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D88A2" w14:textId="2BFD1933" w:rsidR="00000DEE" w:rsidRDefault="00000DEE" w:rsidP="004F50A9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If space allows, we </w:t>
            </w:r>
            <w:r w:rsidR="001E207A">
              <w:rPr>
                <w:b w:val="0"/>
                <w:sz w:val="20"/>
                <w:szCs w:val="20"/>
              </w:rPr>
              <w:t>encourage</w:t>
            </w:r>
            <w:r>
              <w:rPr>
                <w:b w:val="0"/>
                <w:sz w:val="20"/>
                <w:szCs w:val="20"/>
              </w:rPr>
              <w:t xml:space="preserve"> you to display the work from this and </w:t>
            </w:r>
            <w:r w:rsidR="00C8601E">
              <w:rPr>
                <w:b w:val="0"/>
                <w:sz w:val="20"/>
                <w:szCs w:val="20"/>
              </w:rPr>
              <w:t>the other 2</w:t>
            </w:r>
            <w:r>
              <w:rPr>
                <w:b w:val="0"/>
                <w:sz w:val="20"/>
                <w:szCs w:val="20"/>
              </w:rPr>
              <w:t xml:space="preserve"> lesson</w:t>
            </w:r>
            <w:r w:rsidR="00C8601E">
              <w:rPr>
                <w:b w:val="0"/>
                <w:sz w:val="20"/>
                <w:szCs w:val="20"/>
              </w:rPr>
              <w:t>s in this series</w:t>
            </w:r>
            <w:r>
              <w:rPr>
                <w:b w:val="0"/>
                <w:sz w:val="20"/>
                <w:szCs w:val="20"/>
              </w:rPr>
              <w:t xml:space="preserve"> on a large rainbow background using the heading ‘Shine Like a Rainbow’.</w:t>
            </w:r>
          </w:p>
          <w:p w14:paraId="7AC8AAEF" w14:textId="60ED5D34" w:rsidR="00000DEE" w:rsidRPr="00000DEE" w:rsidRDefault="00000DEE" w:rsidP="004F50A9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</w:tr>
      <w:tr w:rsidR="00000DEE" w14:paraId="3AF4AEE3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479A3C" w14:textId="0FD0BFBA" w:rsidR="00000DEE" w:rsidRDefault="00000DEE" w:rsidP="004F50A9">
            <w:pPr>
              <w:pStyle w:val="Heading3"/>
              <w:spacing w:before="0" w:line="240" w:lineRule="auto"/>
              <w:jc w:val="both"/>
            </w:pPr>
            <w:r>
              <w:t>Curriculum Links</w:t>
            </w:r>
          </w:p>
        </w:tc>
      </w:tr>
      <w:tr w:rsidR="00DC4EA3" w14:paraId="2B5B217B" w14:textId="77777777" w:rsidTr="00C47ED7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4A7F50" w14:textId="77777777" w:rsidR="007F551D" w:rsidRDefault="00477D62" w:rsidP="004F50A9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 w:rsidRPr="00477D62">
              <w:rPr>
                <w:sz w:val="20"/>
                <w:szCs w:val="20"/>
              </w:rPr>
              <w:t xml:space="preserve">Sc1/2.2d </w:t>
            </w:r>
            <w:r w:rsidRPr="00477D62">
              <w:rPr>
                <w:b w:val="0"/>
                <w:sz w:val="20"/>
                <w:szCs w:val="20"/>
              </w:rPr>
              <w:t>Identify, name, draw and label the basic parts of the human body</w:t>
            </w:r>
            <w:r w:rsidR="007C4C2E">
              <w:rPr>
                <w:b w:val="0"/>
                <w:sz w:val="20"/>
                <w:szCs w:val="20"/>
              </w:rPr>
              <w:t xml:space="preserve">. </w:t>
            </w:r>
          </w:p>
          <w:p w14:paraId="1ED9FFAB" w14:textId="74327312" w:rsidR="007C4C2E" w:rsidRDefault="007C4C2E" w:rsidP="004F50A9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 w:rsidRPr="007C4C2E">
              <w:rPr>
                <w:sz w:val="20"/>
                <w:szCs w:val="20"/>
              </w:rPr>
              <w:t>Ar1/1.3</w:t>
            </w:r>
            <w:r w:rsidRPr="007C4C2E">
              <w:rPr>
                <w:b w:val="0"/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T</w:t>
            </w:r>
            <w:r w:rsidRPr="007C4C2E">
              <w:rPr>
                <w:b w:val="0"/>
                <w:sz w:val="20"/>
                <w:szCs w:val="20"/>
              </w:rPr>
              <w:t xml:space="preserve">o develop a wide range of art and design techniques in using colour, pattern, texture, line, shape, </w:t>
            </w:r>
            <w:r w:rsidR="00A231C8" w:rsidRPr="007C4C2E">
              <w:rPr>
                <w:b w:val="0"/>
                <w:sz w:val="20"/>
                <w:szCs w:val="20"/>
              </w:rPr>
              <w:t>form,</w:t>
            </w:r>
            <w:r w:rsidRPr="007C4C2E">
              <w:rPr>
                <w:b w:val="0"/>
                <w:sz w:val="20"/>
                <w:szCs w:val="20"/>
              </w:rPr>
              <w:t xml:space="preserve"> and space</w:t>
            </w:r>
            <w:r>
              <w:rPr>
                <w:b w:val="0"/>
                <w:sz w:val="20"/>
                <w:szCs w:val="20"/>
              </w:rPr>
              <w:t xml:space="preserve">. </w:t>
            </w:r>
          </w:p>
          <w:p w14:paraId="7AFDD9F9" w14:textId="77777777" w:rsidR="00000DEE" w:rsidRPr="00000DEE" w:rsidRDefault="00000DEE" w:rsidP="004F50A9">
            <w:pPr>
              <w:pStyle w:val="Heading3"/>
              <w:spacing w:before="0" w:line="240" w:lineRule="auto"/>
              <w:jc w:val="both"/>
              <w:rPr>
                <w:b w:val="0"/>
                <w:sz w:val="16"/>
                <w:szCs w:val="20"/>
              </w:rPr>
            </w:pPr>
          </w:p>
          <w:p w14:paraId="61739D01" w14:textId="67DC16C7" w:rsidR="00000DEE" w:rsidRPr="007F551D" w:rsidRDefault="007C4C2E" w:rsidP="004F50A9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Additionally, the discussion could meet </w:t>
            </w:r>
            <w:r w:rsidR="00D058AB">
              <w:rPr>
                <w:b w:val="0"/>
                <w:sz w:val="20"/>
                <w:szCs w:val="20"/>
              </w:rPr>
              <w:t>several</w:t>
            </w:r>
            <w:r>
              <w:rPr>
                <w:b w:val="0"/>
                <w:sz w:val="20"/>
                <w:szCs w:val="20"/>
              </w:rPr>
              <w:t xml:space="preserve"> KS1 ‘Spoken English’ curriculum requirements.</w:t>
            </w:r>
          </w:p>
        </w:tc>
      </w:tr>
    </w:tbl>
    <w:p w14:paraId="622037A9" w14:textId="77777777" w:rsidR="00A80A7E" w:rsidRPr="008A3F78" w:rsidRDefault="00A80A7E" w:rsidP="00C47ED7">
      <w:pPr>
        <w:rPr>
          <w:sz w:val="4"/>
        </w:rPr>
      </w:pPr>
    </w:p>
    <w:sectPr w:rsidR="00A80A7E" w:rsidRPr="008A3F78" w:rsidSect="00E6523C">
      <w:footerReference w:type="default" r:id="rId8"/>
      <w:pgSz w:w="11906" w:h="16838" w:code="9"/>
      <w:pgMar w:top="737" w:right="567" w:bottom="1119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880C" w14:textId="77777777" w:rsidR="00CA36E5" w:rsidRDefault="00CA36E5" w:rsidP="00457995">
      <w:r>
        <w:separator/>
      </w:r>
    </w:p>
  </w:endnote>
  <w:endnote w:type="continuationSeparator" w:id="0">
    <w:p w14:paraId="6962352D" w14:textId="77777777" w:rsidR="00CA36E5" w:rsidRDefault="00CA36E5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0C6FCBC-D454-BF44-B94E-49B1B8FE8A61}"/>
    <w:embedBold r:id="rId2" w:fontKey="{6B954016-1E6F-A74E-89FA-7F14F6A6D421}"/>
    <w:embedItalic r:id="rId3" w:fontKey="{5791DB81-4221-F541-B482-2F0399A59A01}"/>
    <w:embedBoldItalic r:id="rId4" w:fontKey="{65B05E5E-3D88-A64C-8796-0CF841B2D87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BAEF0603-32C1-024B-A5E8-0B652164FD74}"/>
    <w:embedBold r:id="rId6" w:fontKey="{C8459B76-C014-5440-80EF-FA9CC906737D}"/>
    <w:embedItalic r:id="rId7" w:fontKey="{3213E2BC-CF27-B443-92E9-096235150128}"/>
    <w:embedBoldItalic r:id="rId8" w:fontKey="{FCD71536-C9A0-9C4C-B4CC-FE3A9D47B6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8DEAD261-9420-DC43-9E00-B2AD5FDEB70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B67B9715-BB9F-7742-85DD-B76DD765A84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C5A02EB7-5B5B-A543-A1A6-8203BDEC876C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C9E6B153-E4A9-FA45-B306-11C8708A581B}"/>
  </w:font>
  <w:font w:name="Twinkl"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Sassoon Infant Rg">
    <w:panose1 w:val="020B0604020202020204"/>
    <w:charset w:val="00"/>
    <w:family w:val="modern"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8410A17-CF99-8340-B0B2-42BCDF0D4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6AEAE" w14:textId="7629C775" w:rsidR="00AF6F7E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22"/>
        <w:szCs w:val="22"/>
      </w:rPr>
    </w:pPr>
    <w:r>
      <w:rPr>
        <w:sz w:val="22"/>
        <w:szCs w:val="22"/>
      </w:rPr>
      <w:t>Teachers’ Pack</w:t>
    </w:r>
    <w:r w:rsidRPr="003B4611">
      <w:rPr>
        <w:b/>
        <w:bCs/>
        <w:i/>
        <w:iCs/>
        <w:sz w:val="32"/>
        <w:szCs w:val="32"/>
      </w:rPr>
      <w:tab/>
    </w:r>
    <w:r w:rsidR="00B124F1">
      <w:rPr>
        <w:b/>
        <w:bCs/>
        <w:sz w:val="44"/>
        <w:szCs w:val="44"/>
      </w:rPr>
      <w:t>BACK INTO THE WORLD</w:t>
    </w:r>
    <w:r w:rsidRPr="003B4611">
      <w:rPr>
        <w:b/>
        <w:bCs/>
        <w:i/>
        <w:iCs/>
        <w:sz w:val="32"/>
        <w:szCs w:val="32"/>
      </w:rPr>
      <w:tab/>
    </w:r>
    <w:r w:rsidRPr="003B4611">
      <w:rPr>
        <w:i/>
        <w:iCs/>
        <w:sz w:val="22"/>
        <w:szCs w:val="22"/>
      </w:rPr>
      <w:t>Joanna Marie Skillett</w:t>
    </w:r>
  </w:p>
  <w:p w14:paraId="6E97EFB9" w14:textId="7ABA8293" w:rsidR="003B4611" w:rsidRPr="003B4611" w:rsidRDefault="00B124F1" w:rsidP="003B4611">
    <w:pPr>
      <w:pStyle w:val="Header"/>
      <w:tabs>
        <w:tab w:val="clear" w:pos="4513"/>
        <w:tab w:val="clear" w:pos="9026"/>
        <w:tab w:val="left" w:pos="864"/>
        <w:tab w:val="center" w:pos="5386"/>
        <w:tab w:val="right" w:pos="10772"/>
      </w:tabs>
      <w:rPr>
        <w:i/>
        <w:iCs/>
        <w:sz w:val="22"/>
        <w:szCs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2A94970" wp14:editId="39730C93">
          <wp:simplePos x="0" y="0"/>
          <wp:positionH relativeFrom="margin">
            <wp:posOffset>2324100</wp:posOffset>
          </wp:positionH>
          <wp:positionV relativeFrom="paragraph">
            <wp:posOffset>93557</wp:posOffset>
          </wp:positionV>
          <wp:extent cx="2192020" cy="21336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02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611" w:rsidRPr="003B4611">
      <w:rPr>
        <w:sz w:val="22"/>
        <w:szCs w:val="22"/>
      </w:rPr>
      <w:t>Lesson Plan</w:t>
    </w:r>
    <w:r w:rsidR="003B4611">
      <w:rPr>
        <w:i/>
        <w:iCs/>
        <w:sz w:val="22"/>
        <w:szCs w:val="22"/>
      </w:rPr>
      <w:tab/>
    </w:r>
    <w:r w:rsidR="003B4611">
      <w:rPr>
        <w:i/>
        <w:iCs/>
        <w:sz w:val="22"/>
        <w:szCs w:val="22"/>
      </w:rPr>
      <w:tab/>
    </w:r>
    <w:r w:rsidR="003B4611" w:rsidRPr="003B4611">
      <w:rPr>
        <w:i/>
        <w:iCs/>
        <w:sz w:val="22"/>
        <w:szCs w:val="22"/>
      </w:rPr>
      <w:t>Chloë Chapman</w:t>
    </w:r>
  </w:p>
  <w:p w14:paraId="55D473FB" w14:textId="4DF63DBA" w:rsidR="003B4611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13"/>
        <w:szCs w:val="13"/>
      </w:rPr>
    </w:pPr>
    <w:r w:rsidRPr="003B4611">
      <w:rPr>
        <w:i/>
        <w:iCs/>
        <w:sz w:val="22"/>
        <w:szCs w:val="22"/>
      </w:rPr>
      <w:t>© 202</w:t>
    </w:r>
    <w:r w:rsidR="00477D62">
      <w:rPr>
        <w:i/>
        <w:iCs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FD1A" w14:textId="77777777" w:rsidR="00CA36E5" w:rsidRDefault="00CA36E5" w:rsidP="00457995">
      <w:r>
        <w:separator/>
      </w:r>
    </w:p>
  </w:footnote>
  <w:footnote w:type="continuationSeparator" w:id="0">
    <w:p w14:paraId="26C24A99" w14:textId="77777777" w:rsidR="00CA36E5" w:rsidRDefault="00CA36E5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68C6"/>
    <w:multiLevelType w:val="hybridMultilevel"/>
    <w:tmpl w:val="7A3E151E"/>
    <w:lvl w:ilvl="0" w:tplc="7D046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E7894"/>
    <w:multiLevelType w:val="hybridMultilevel"/>
    <w:tmpl w:val="9ADED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3F5611"/>
    <w:multiLevelType w:val="hybridMultilevel"/>
    <w:tmpl w:val="1C44A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F7D9B"/>
    <w:multiLevelType w:val="hybridMultilevel"/>
    <w:tmpl w:val="CD885A7A"/>
    <w:lvl w:ilvl="0" w:tplc="6D329B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40"/>
    <w:rsid w:val="00000DEE"/>
    <w:rsid w:val="000174D9"/>
    <w:rsid w:val="0004220C"/>
    <w:rsid w:val="0004477E"/>
    <w:rsid w:val="000862A8"/>
    <w:rsid w:val="000A05F1"/>
    <w:rsid w:val="000B1400"/>
    <w:rsid w:val="000C442B"/>
    <w:rsid w:val="000D3CF1"/>
    <w:rsid w:val="000E76D7"/>
    <w:rsid w:val="00104AD6"/>
    <w:rsid w:val="001125D4"/>
    <w:rsid w:val="00113647"/>
    <w:rsid w:val="00121259"/>
    <w:rsid w:val="001249EC"/>
    <w:rsid w:val="00132F63"/>
    <w:rsid w:val="00173144"/>
    <w:rsid w:val="0018270E"/>
    <w:rsid w:val="001872D5"/>
    <w:rsid w:val="001A1721"/>
    <w:rsid w:val="001B10D5"/>
    <w:rsid w:val="001D6A87"/>
    <w:rsid w:val="001E14CE"/>
    <w:rsid w:val="001E207A"/>
    <w:rsid w:val="001F4299"/>
    <w:rsid w:val="00201376"/>
    <w:rsid w:val="00213463"/>
    <w:rsid w:val="00213C0C"/>
    <w:rsid w:val="00214437"/>
    <w:rsid w:val="00232878"/>
    <w:rsid w:val="002339E9"/>
    <w:rsid w:val="00262E38"/>
    <w:rsid w:val="0026557A"/>
    <w:rsid w:val="0026636B"/>
    <w:rsid w:val="0028123D"/>
    <w:rsid w:val="002838E7"/>
    <w:rsid w:val="002976F6"/>
    <w:rsid w:val="002B298C"/>
    <w:rsid w:val="002B41E7"/>
    <w:rsid w:val="002D31CD"/>
    <w:rsid w:val="002E3840"/>
    <w:rsid w:val="003061FE"/>
    <w:rsid w:val="003163C1"/>
    <w:rsid w:val="00335C8E"/>
    <w:rsid w:val="003378E3"/>
    <w:rsid w:val="003519A6"/>
    <w:rsid w:val="00351F66"/>
    <w:rsid w:val="0035279F"/>
    <w:rsid w:val="0039084F"/>
    <w:rsid w:val="00395F7C"/>
    <w:rsid w:val="003A60EA"/>
    <w:rsid w:val="003B4611"/>
    <w:rsid w:val="003D02E3"/>
    <w:rsid w:val="003F4BEB"/>
    <w:rsid w:val="004204A1"/>
    <w:rsid w:val="00423A21"/>
    <w:rsid w:val="004305B2"/>
    <w:rsid w:val="00457995"/>
    <w:rsid w:val="00461653"/>
    <w:rsid w:val="00477D62"/>
    <w:rsid w:val="004953B3"/>
    <w:rsid w:val="004F50A9"/>
    <w:rsid w:val="004F6277"/>
    <w:rsid w:val="00500A9A"/>
    <w:rsid w:val="005121CB"/>
    <w:rsid w:val="005268E0"/>
    <w:rsid w:val="00532074"/>
    <w:rsid w:val="00536E41"/>
    <w:rsid w:val="00550E83"/>
    <w:rsid w:val="005740DF"/>
    <w:rsid w:val="00577639"/>
    <w:rsid w:val="00590632"/>
    <w:rsid w:val="005C3844"/>
    <w:rsid w:val="005D3C40"/>
    <w:rsid w:val="005D4566"/>
    <w:rsid w:val="005D7F26"/>
    <w:rsid w:val="005F3B5C"/>
    <w:rsid w:val="005F72D4"/>
    <w:rsid w:val="006905F5"/>
    <w:rsid w:val="0069549D"/>
    <w:rsid w:val="006B34B1"/>
    <w:rsid w:val="006F2305"/>
    <w:rsid w:val="007044EB"/>
    <w:rsid w:val="0071010D"/>
    <w:rsid w:val="007142EC"/>
    <w:rsid w:val="007456AB"/>
    <w:rsid w:val="00785E3C"/>
    <w:rsid w:val="007B559A"/>
    <w:rsid w:val="007C4C2E"/>
    <w:rsid w:val="007F41FD"/>
    <w:rsid w:val="007F551D"/>
    <w:rsid w:val="008046EC"/>
    <w:rsid w:val="008446CF"/>
    <w:rsid w:val="008678C8"/>
    <w:rsid w:val="00875F2D"/>
    <w:rsid w:val="00881C00"/>
    <w:rsid w:val="008951C8"/>
    <w:rsid w:val="00896D8D"/>
    <w:rsid w:val="008A3F78"/>
    <w:rsid w:val="008B61F2"/>
    <w:rsid w:val="008C3F19"/>
    <w:rsid w:val="008D1F80"/>
    <w:rsid w:val="008E3019"/>
    <w:rsid w:val="00920F12"/>
    <w:rsid w:val="0092159D"/>
    <w:rsid w:val="00925F84"/>
    <w:rsid w:val="00926563"/>
    <w:rsid w:val="009463B3"/>
    <w:rsid w:val="009F3C31"/>
    <w:rsid w:val="009F6DCD"/>
    <w:rsid w:val="00A12BD3"/>
    <w:rsid w:val="00A1324C"/>
    <w:rsid w:val="00A231C8"/>
    <w:rsid w:val="00A671B4"/>
    <w:rsid w:val="00A707C5"/>
    <w:rsid w:val="00A80A7E"/>
    <w:rsid w:val="00A83723"/>
    <w:rsid w:val="00A903BE"/>
    <w:rsid w:val="00A90BAD"/>
    <w:rsid w:val="00AB45C0"/>
    <w:rsid w:val="00AC7268"/>
    <w:rsid w:val="00AE4DE8"/>
    <w:rsid w:val="00AE5C0E"/>
    <w:rsid w:val="00AF6F7E"/>
    <w:rsid w:val="00B124F1"/>
    <w:rsid w:val="00B13355"/>
    <w:rsid w:val="00B2259E"/>
    <w:rsid w:val="00B26CFF"/>
    <w:rsid w:val="00B31829"/>
    <w:rsid w:val="00B50F17"/>
    <w:rsid w:val="00B54691"/>
    <w:rsid w:val="00B83192"/>
    <w:rsid w:val="00B9711C"/>
    <w:rsid w:val="00BB5042"/>
    <w:rsid w:val="00BD2DFB"/>
    <w:rsid w:val="00C02CA5"/>
    <w:rsid w:val="00C23F14"/>
    <w:rsid w:val="00C30F1C"/>
    <w:rsid w:val="00C34DE3"/>
    <w:rsid w:val="00C47ED7"/>
    <w:rsid w:val="00C55078"/>
    <w:rsid w:val="00C8601E"/>
    <w:rsid w:val="00C96F0A"/>
    <w:rsid w:val="00CA36E5"/>
    <w:rsid w:val="00CC5CBE"/>
    <w:rsid w:val="00CE62DD"/>
    <w:rsid w:val="00D058AB"/>
    <w:rsid w:val="00D4021C"/>
    <w:rsid w:val="00D44000"/>
    <w:rsid w:val="00D616F6"/>
    <w:rsid w:val="00D61A22"/>
    <w:rsid w:val="00D6337F"/>
    <w:rsid w:val="00D641BE"/>
    <w:rsid w:val="00D94707"/>
    <w:rsid w:val="00DC4EA3"/>
    <w:rsid w:val="00DD163F"/>
    <w:rsid w:val="00DD7A70"/>
    <w:rsid w:val="00DE5CAA"/>
    <w:rsid w:val="00DF498B"/>
    <w:rsid w:val="00E02556"/>
    <w:rsid w:val="00E52F05"/>
    <w:rsid w:val="00E64211"/>
    <w:rsid w:val="00E6523C"/>
    <w:rsid w:val="00E721DD"/>
    <w:rsid w:val="00E738F6"/>
    <w:rsid w:val="00E94F89"/>
    <w:rsid w:val="00E9781C"/>
    <w:rsid w:val="00EC0FDF"/>
    <w:rsid w:val="00EC4662"/>
    <w:rsid w:val="00ED1CDA"/>
    <w:rsid w:val="00ED2DCC"/>
    <w:rsid w:val="00ED4C0A"/>
    <w:rsid w:val="00EF44C9"/>
    <w:rsid w:val="00F123ED"/>
    <w:rsid w:val="00F33400"/>
    <w:rsid w:val="00F33E80"/>
    <w:rsid w:val="00F467C2"/>
    <w:rsid w:val="00F4784D"/>
    <w:rsid w:val="00F50AC6"/>
    <w:rsid w:val="00F534DB"/>
    <w:rsid w:val="00F57274"/>
    <w:rsid w:val="00F93EE4"/>
    <w:rsid w:val="00FC13B8"/>
    <w:rsid w:val="00FC769D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65ECB"/>
  <w15:chartTrackingRefBased/>
  <w15:docId w15:val="{A7510453-8715-ED45-9580-236B5B0D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2E3840"/>
    <w:rPr>
      <w:rFonts w:ascii="Arial" w:eastAsia="Times New Roman" w:hAnsi="Arial" w:cs="Arial"/>
      <w:sz w:val="18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qFormat/>
    <w:rsid w:val="00457995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qFormat/>
    <w:rsid w:val="00AC7268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qFormat/>
    <w:rsid w:val="00AC7268"/>
    <w:pPr>
      <w:spacing w:before="57" w:line="320" w:lineRule="atLeast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3"/>
    <w:next w:val="Normal"/>
    <w:link w:val="Heading4Char"/>
    <w:unhideWhenUsed/>
    <w:qFormat/>
    <w:rsid w:val="002E3840"/>
    <w:pPr>
      <w:keepNext/>
      <w:spacing w:before="0" w:line="240" w:lineRule="auto"/>
      <w:outlineLvl w:val="3"/>
    </w:pPr>
    <w:rPr>
      <w:rFonts w:cs="Times New Roman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character" w:customStyle="1" w:styleId="Heading4Char">
    <w:name w:val="Heading 4 Char"/>
    <w:link w:val="Heading4"/>
    <w:rsid w:val="002E3840"/>
    <w:rPr>
      <w:rFonts w:ascii="Arial" w:eastAsia="Times New Roman" w:hAnsi="Arial"/>
      <w:b/>
      <w:bCs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611"/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4611"/>
    <w:rPr>
      <w:rFonts w:ascii="Times New Roman" w:eastAsia="Times New Roman" w:hAnsi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B41E7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49AE4C82751468BD71D18133EA841" ma:contentTypeVersion="12" ma:contentTypeDescription="Create a new document." ma:contentTypeScope="" ma:versionID="68216a889d3f15502061eb6a774dd2bc">
  <xsd:schema xmlns:xsd="http://www.w3.org/2001/XMLSchema" xmlns:xs="http://www.w3.org/2001/XMLSchema" xmlns:p="http://schemas.microsoft.com/office/2006/metadata/properties" xmlns:ns2="1624911f-6d4e-4b56-8f23-a138c9503b39" xmlns:ns3="e59cacb7-b8c7-4687-9c9f-97fe87d32a6a" targetNamespace="http://schemas.microsoft.com/office/2006/metadata/properties" ma:root="true" ma:fieldsID="d41f5f62ce2e9b4723923cdd10dfd2cc" ns2:_="" ns3:_="">
    <xsd:import namespace="1624911f-6d4e-4b56-8f23-a138c9503b39"/>
    <xsd:import namespace="e59cacb7-b8c7-4687-9c9f-97fe87d32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911f-6d4e-4b56-8f23-a138c9503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cacb7-b8c7-4687-9c9f-97fe87d32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95CFCE-D815-8346-A758-22F93245A9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457E51-7722-4A3C-98B0-9A010981331A}"/>
</file>

<file path=customXml/itemProps3.xml><?xml version="1.0" encoding="utf-8"?>
<ds:datastoreItem xmlns:ds="http://schemas.openxmlformats.org/officeDocument/2006/customXml" ds:itemID="{1B377DB8-5857-43D3-BDD7-1B4C2DBB260A}"/>
</file>

<file path=customXml/itemProps4.xml><?xml version="1.0" encoding="utf-8"?>
<ds:datastoreItem xmlns:ds="http://schemas.openxmlformats.org/officeDocument/2006/customXml" ds:itemID="{C8CB66B9-3F59-4D2A-ACD7-1DC3450AB240}"/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Template\#Word\Activity Sheet Template Portrait.dot</Template>
  <TotalTime>31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Joanna Marie Skillett</cp:lastModifiedBy>
  <cp:revision>21</cp:revision>
  <dcterms:created xsi:type="dcterms:W3CDTF">2021-07-28T14:10:00Z</dcterms:created>
  <dcterms:modified xsi:type="dcterms:W3CDTF">2021-08-12T11:57:00Z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0x01010009149AE4C82751468BD71D18133EA841</vt:lpwstr>
  </property>
</Properties>
</file>